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r>
        <w:rPr>
          <w:rFonts w:hint="eastAsia" w:ascii="黑体" w:eastAsia="黑体" w:cs="宋体"/>
          <w:sz w:val="32"/>
          <w:szCs w:val="32"/>
          <w:lang w:val="en-US" w:eastAsia="zh-CN"/>
        </w:rPr>
        <w:t>2</w:t>
      </w:r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left="0" w:leftChars="0"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bookmarkStart w:id="0" w:name="_GoBack"/>
      <w:bookmarkEnd w:id="0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jg2NGQyNzlhNzc2ZDhhZTg5ZjRhMWY3YmMzNGZjOGQifQ=="/>
  </w:docVars>
  <w:rsids>
    <w:rsidRoot w:val="00000000"/>
    <w:rsid w:val="13616F4A"/>
    <w:rsid w:val="16CF02F2"/>
    <w:rsid w:val="2A170050"/>
    <w:rsid w:val="2B6F6B85"/>
    <w:rsid w:val="38DA4F09"/>
    <w:rsid w:val="5E2E4543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816</Characters>
  <Lines>100</Lines>
  <Paragraphs>35</Paragraphs>
  <TotalTime>36</TotalTime>
  <ScaleCrop>false</ScaleCrop>
  <LinksUpToDate>false</LinksUpToDate>
  <CharactersWithSpaces>816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侠女</cp:lastModifiedBy>
  <cp:lastPrinted>2023-04-03T02:34:50Z</cp:lastPrinted>
  <dcterms:modified xsi:type="dcterms:W3CDTF">2023-04-03T02:34:55Z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B0BD243C26FF46B9B4E437B1E63C3A53</vt:lpwstr>
  </property>
</Properties>
</file>